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043DB" w14:textId="7D545E45"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97230E">
        <w:t>54</w:t>
      </w:r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14:paraId="7B3819FF" w14:textId="464C65AD"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6345A9">
        <w:t>6</w:t>
      </w:r>
      <w:r w:rsidR="008F1EE1">
        <w:t>3</w:t>
      </w:r>
      <w:r w:rsidR="00555920">
        <w:t>/</w:t>
      </w:r>
      <w:r>
        <w:t>202</w:t>
      </w:r>
      <w:r w:rsidR="002933B8">
        <w:t>5</w:t>
      </w:r>
    </w:p>
    <w:p w14:paraId="324A4BFD" w14:textId="77777777" w:rsidR="002B5895" w:rsidRDefault="002B5895" w:rsidP="002B5895">
      <w:pPr>
        <w:pStyle w:val="AQAEPGRAFE"/>
      </w:pPr>
    </w:p>
    <w:p w14:paraId="7F228573" w14:textId="77777777" w:rsidR="008F1EE1" w:rsidRPr="005D0B0F" w:rsidRDefault="008F1EE1" w:rsidP="008F1EE1">
      <w:pPr>
        <w:tabs>
          <w:tab w:val="left" w:pos="9099"/>
        </w:tabs>
        <w:spacing w:before="120" w:after="120"/>
        <w:ind w:left="5103"/>
        <w:jc w:val="both"/>
        <w:rPr>
          <w:rFonts w:asciiTheme="minorHAnsi" w:hAnsiTheme="minorHAnsi" w:cstheme="minorHAnsi"/>
          <w:sz w:val="22"/>
          <w:szCs w:val="22"/>
        </w:rPr>
      </w:pPr>
      <w:r w:rsidRPr="005D0B0F">
        <w:rPr>
          <w:rFonts w:asciiTheme="minorHAnsi" w:hAnsiTheme="minorHAnsi" w:cstheme="minorHAnsi"/>
          <w:sz w:val="22"/>
          <w:szCs w:val="22"/>
        </w:rPr>
        <w:t>Autoriza a abertura de um crédito adicional suplementar, até o limite de R$ 287.872,13 (</w:t>
      </w:r>
      <w:bookmarkStart w:id="0" w:name="_Hlk191375241"/>
      <w:r w:rsidRPr="005D0B0F">
        <w:rPr>
          <w:rFonts w:asciiTheme="minorHAnsi" w:hAnsiTheme="minorHAnsi" w:cstheme="minorHAnsi"/>
          <w:sz w:val="22"/>
          <w:szCs w:val="22"/>
        </w:rPr>
        <w:t>duzentos e oitenta e sete mil, oitocentos e setenta e dois reais e treze centavos</w:t>
      </w:r>
      <w:bookmarkEnd w:id="0"/>
      <w:r w:rsidRPr="005D0B0F">
        <w:rPr>
          <w:rFonts w:asciiTheme="minorHAnsi" w:hAnsiTheme="minorHAnsi" w:cstheme="minorHAnsi"/>
          <w:sz w:val="22"/>
          <w:szCs w:val="22"/>
        </w:rPr>
        <w:t>), e dá outras providências</w:t>
      </w:r>
    </w:p>
    <w:p w14:paraId="6A66852F" w14:textId="77777777" w:rsidR="008F1EE1" w:rsidRPr="005D0B0F" w:rsidRDefault="008F1EE1" w:rsidP="008F1EE1">
      <w:pPr>
        <w:tabs>
          <w:tab w:val="left" w:pos="9099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A105861" w14:textId="3E0DE570" w:rsidR="008F1EE1" w:rsidRPr="00882D33" w:rsidRDefault="008F1EE1" w:rsidP="008F1EE1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82D33">
        <w:rPr>
          <w:rFonts w:asciiTheme="minorHAnsi" w:hAnsiTheme="minorHAnsi" w:cstheme="minorHAnsi"/>
          <w:bCs/>
          <w:sz w:val="24"/>
          <w:szCs w:val="24"/>
        </w:rPr>
        <w:t xml:space="preserve">Art. 1º Fica o Poder Executivo autorizado a abrir um crédito adicional </w:t>
      </w:r>
      <w:r>
        <w:rPr>
          <w:rFonts w:asciiTheme="minorHAnsi" w:hAnsiTheme="minorHAnsi" w:cstheme="minorHAnsi"/>
          <w:bCs/>
          <w:sz w:val="24"/>
          <w:szCs w:val="24"/>
        </w:rPr>
        <w:t>suplementar</w:t>
      </w:r>
      <w:r w:rsidRPr="00882D33">
        <w:rPr>
          <w:rFonts w:asciiTheme="minorHAnsi" w:hAnsiTheme="minorHAnsi" w:cstheme="minorHAnsi"/>
          <w:bCs/>
          <w:sz w:val="24"/>
          <w:szCs w:val="24"/>
        </w:rPr>
        <w:t xml:space="preserve">, </w:t>
      </w:r>
      <w:r>
        <w:rPr>
          <w:rFonts w:asciiTheme="minorHAnsi" w:hAnsiTheme="minorHAnsi" w:cstheme="minorHAnsi"/>
          <w:bCs/>
          <w:sz w:val="24"/>
          <w:szCs w:val="24"/>
        </w:rPr>
        <w:t>até o limite de</w:t>
      </w:r>
      <w:r w:rsidRPr="00882D33">
        <w:rPr>
          <w:rFonts w:asciiTheme="minorHAnsi" w:hAnsiTheme="minorHAnsi" w:cstheme="minorHAnsi"/>
          <w:sz w:val="24"/>
          <w:szCs w:val="24"/>
        </w:rPr>
        <w:t xml:space="preserve"> R$ 287.872,13 (duzentos e oitenta e sete mil, oitocentos e setenta e dois reais e treze centavos) </w:t>
      </w:r>
      <w:r w:rsidRPr="00882D33">
        <w:rPr>
          <w:rFonts w:asciiTheme="minorHAnsi" w:hAnsiTheme="minorHAnsi" w:cstheme="minorHAnsi"/>
          <w:bCs/>
          <w:sz w:val="24"/>
          <w:szCs w:val="24"/>
        </w:rPr>
        <w:t xml:space="preserve">destinado </w:t>
      </w:r>
      <w:r w:rsidR="009402D4">
        <w:rPr>
          <w:rFonts w:asciiTheme="minorHAnsi" w:hAnsiTheme="minorHAnsi" w:cstheme="minorHAnsi"/>
          <w:bCs/>
          <w:sz w:val="24"/>
          <w:szCs w:val="24"/>
        </w:rPr>
        <w:t>a</w:t>
      </w:r>
      <w:r w:rsidRPr="00882D33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reforço</w:t>
      </w:r>
      <w:r w:rsidRPr="00882D33">
        <w:rPr>
          <w:rFonts w:asciiTheme="minorHAnsi" w:hAnsiTheme="minorHAnsi" w:cstheme="minorHAnsi"/>
          <w:bCs/>
          <w:sz w:val="24"/>
          <w:szCs w:val="24"/>
        </w:rPr>
        <w:t xml:space="preserve"> de dotações orçamentárias referente a Recursos Estaduais das Proteções Básica, Média e Alta Complexidade, conforme demonstrativo abaixo: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1"/>
        <w:gridCol w:w="5265"/>
        <w:gridCol w:w="1843"/>
      </w:tblGrid>
      <w:tr w:rsidR="008F1EE1" w:rsidRPr="005D0B0F" w14:paraId="37A0F62F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601B6830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1678E975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PODER EXECUTIVO</w:t>
            </w:r>
          </w:p>
        </w:tc>
      </w:tr>
      <w:tr w:rsidR="008F1EE1" w:rsidRPr="005D0B0F" w14:paraId="745361E2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35114A42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735A9001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SECRETARIA MUNICIPAL DE DESENVOLVIMENTO SOCIAL</w:t>
            </w:r>
          </w:p>
        </w:tc>
      </w:tr>
      <w:tr w:rsidR="008F1EE1" w:rsidRPr="005D0B0F" w14:paraId="35F5A63B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3DDF0E1E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02.12.01 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312D67D8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8F1EE1" w:rsidRPr="005D0B0F" w14:paraId="3CEE3AA3" w14:textId="77777777" w:rsidTr="009402D4">
        <w:trPr>
          <w:cantSplit/>
        </w:trPr>
        <w:tc>
          <w:tcPr>
            <w:tcW w:w="9209" w:type="dxa"/>
            <w:gridSpan w:val="3"/>
            <w:shd w:val="clear" w:color="auto" w:fill="auto"/>
            <w:noWrap/>
            <w:hideMark/>
          </w:tcPr>
          <w:p w14:paraId="2BF6FA54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F1EE1" w:rsidRPr="005D0B0F" w14:paraId="4BF85A7E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1A4C5C0E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7E743A95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8F1EE1" w:rsidRPr="005D0B0F" w14:paraId="1B358D1E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11B47110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52622BC2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8F1EE1" w:rsidRPr="005D0B0F" w14:paraId="21FAC120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707370FE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08.244.0072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17C2A9DA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BÁSICA</w:t>
            </w:r>
          </w:p>
        </w:tc>
      </w:tr>
      <w:tr w:rsidR="008F1EE1" w:rsidRPr="005D0B0F" w14:paraId="4F92C711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2BCFB38E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08.244.0072.2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5A281AA3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8F1EE1" w:rsidRPr="005D0B0F" w14:paraId="6FCF5721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4CEBA793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08.244.0072.2.148</w:t>
            </w:r>
          </w:p>
        </w:tc>
        <w:tc>
          <w:tcPr>
            <w:tcW w:w="5265" w:type="dxa"/>
            <w:shd w:val="clear" w:color="auto" w:fill="auto"/>
            <w:hideMark/>
          </w:tcPr>
          <w:p w14:paraId="0788886C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CRAS – PAIF – SERVIÇO DE PROTEÇÃO E ATENDIMENTO INTEGRAL À FAMÍLIA</w:t>
            </w:r>
          </w:p>
        </w:tc>
        <w:tc>
          <w:tcPr>
            <w:tcW w:w="1843" w:type="dxa"/>
            <w:shd w:val="clear" w:color="auto" w:fill="auto"/>
            <w:hideMark/>
          </w:tcPr>
          <w:p w14:paraId="1BE65ECB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R$ 36.799,34 </w:t>
            </w:r>
          </w:p>
        </w:tc>
      </w:tr>
      <w:tr w:rsidR="008F1EE1" w:rsidRPr="005D0B0F" w14:paraId="5BF0D792" w14:textId="77777777" w:rsidTr="009402D4">
        <w:trPr>
          <w:cantSplit/>
        </w:trPr>
        <w:tc>
          <w:tcPr>
            <w:tcW w:w="9209" w:type="dxa"/>
            <w:gridSpan w:val="3"/>
            <w:shd w:val="clear" w:color="auto" w:fill="auto"/>
            <w:noWrap/>
            <w:hideMark/>
          </w:tcPr>
          <w:p w14:paraId="004E6E79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F1EE1" w:rsidRPr="005D0B0F" w14:paraId="05BBC21B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418ADE0C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65" w:type="dxa"/>
            <w:shd w:val="clear" w:color="auto" w:fill="auto"/>
            <w:hideMark/>
          </w:tcPr>
          <w:p w14:paraId="07754AB4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43" w:type="dxa"/>
            <w:shd w:val="clear" w:color="auto" w:fill="auto"/>
            <w:hideMark/>
          </w:tcPr>
          <w:p w14:paraId="39BF94C9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R$ 20.000,00</w:t>
            </w:r>
          </w:p>
        </w:tc>
      </w:tr>
      <w:tr w:rsidR="008F1EE1" w:rsidRPr="005D0B0F" w14:paraId="5110E623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</w:tcPr>
          <w:p w14:paraId="0F124C8B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265" w:type="dxa"/>
            <w:shd w:val="clear" w:color="auto" w:fill="auto"/>
          </w:tcPr>
          <w:p w14:paraId="4C0F35F4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843" w:type="dxa"/>
            <w:shd w:val="clear" w:color="auto" w:fill="auto"/>
          </w:tcPr>
          <w:p w14:paraId="7E95BA16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R$ 5.000,00</w:t>
            </w:r>
          </w:p>
        </w:tc>
      </w:tr>
      <w:tr w:rsidR="008F1EE1" w:rsidRPr="005D0B0F" w14:paraId="69A550D5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</w:tcPr>
          <w:p w14:paraId="1059A835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65" w:type="dxa"/>
            <w:shd w:val="clear" w:color="auto" w:fill="auto"/>
          </w:tcPr>
          <w:p w14:paraId="5A96A469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 Pessoa Física</w:t>
            </w:r>
          </w:p>
        </w:tc>
        <w:tc>
          <w:tcPr>
            <w:tcW w:w="1843" w:type="dxa"/>
            <w:shd w:val="clear" w:color="auto" w:fill="auto"/>
          </w:tcPr>
          <w:p w14:paraId="602E41F5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R$ 3.000,00</w:t>
            </w:r>
          </w:p>
        </w:tc>
      </w:tr>
      <w:tr w:rsidR="008F1EE1" w:rsidRPr="005D0B0F" w14:paraId="5409855D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</w:tcPr>
          <w:p w14:paraId="061AECC0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65" w:type="dxa"/>
            <w:shd w:val="clear" w:color="auto" w:fill="auto"/>
          </w:tcPr>
          <w:p w14:paraId="51F92E68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 Pessoa Jurídica</w:t>
            </w:r>
          </w:p>
        </w:tc>
        <w:tc>
          <w:tcPr>
            <w:tcW w:w="1843" w:type="dxa"/>
            <w:shd w:val="clear" w:color="auto" w:fill="auto"/>
          </w:tcPr>
          <w:p w14:paraId="5F762F82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R$ 8.799,34</w:t>
            </w:r>
          </w:p>
        </w:tc>
      </w:tr>
      <w:tr w:rsidR="008F1EE1" w:rsidRPr="005D0B0F" w14:paraId="6F3B0B36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0C4E1349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2A468A79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– Vinculados</w:t>
            </w:r>
          </w:p>
        </w:tc>
      </w:tr>
      <w:tr w:rsidR="008F1EE1" w:rsidRPr="005D0B0F" w14:paraId="333BF950" w14:textId="77777777" w:rsidTr="009402D4">
        <w:trPr>
          <w:cantSplit/>
        </w:trPr>
        <w:tc>
          <w:tcPr>
            <w:tcW w:w="9209" w:type="dxa"/>
            <w:gridSpan w:val="3"/>
            <w:shd w:val="clear" w:color="auto" w:fill="auto"/>
            <w:noWrap/>
            <w:hideMark/>
          </w:tcPr>
          <w:p w14:paraId="472A0CDB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F1EE1" w:rsidRPr="005D0B0F" w14:paraId="31282A79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1ED83E0B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68D0E683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8F1EE1" w:rsidRPr="005D0B0F" w14:paraId="2F738452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6CF23999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23989407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8F1EE1" w:rsidRPr="005D0B0F" w14:paraId="1BE2F896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7DA804F8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08.244.0073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31D38D5D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</w:tr>
      <w:tr w:rsidR="008F1EE1" w:rsidRPr="005D0B0F" w14:paraId="2B974DA2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6D675720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08.244.0073.2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30864F27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8F1EE1" w:rsidRPr="005D0B0F" w14:paraId="5DCB1834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6689F7BF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08.244.0073.2.157</w:t>
            </w:r>
          </w:p>
        </w:tc>
        <w:tc>
          <w:tcPr>
            <w:tcW w:w="5265" w:type="dxa"/>
            <w:shd w:val="clear" w:color="auto" w:fill="auto"/>
            <w:hideMark/>
          </w:tcPr>
          <w:p w14:paraId="55F2478E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CREAS – CENTRO DE REFERÊNCIA ESPECIALIZADO DE ASSISTÊNCIA SOCIAL</w:t>
            </w:r>
          </w:p>
        </w:tc>
        <w:tc>
          <w:tcPr>
            <w:tcW w:w="1843" w:type="dxa"/>
            <w:shd w:val="clear" w:color="auto" w:fill="auto"/>
            <w:hideMark/>
          </w:tcPr>
          <w:p w14:paraId="4AB00560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R$ 69.445,46 </w:t>
            </w:r>
          </w:p>
        </w:tc>
      </w:tr>
      <w:tr w:rsidR="008F1EE1" w:rsidRPr="005D0B0F" w14:paraId="006D5541" w14:textId="77777777" w:rsidTr="009402D4">
        <w:trPr>
          <w:cantSplit/>
        </w:trPr>
        <w:tc>
          <w:tcPr>
            <w:tcW w:w="9209" w:type="dxa"/>
            <w:gridSpan w:val="3"/>
            <w:shd w:val="clear" w:color="auto" w:fill="auto"/>
            <w:noWrap/>
            <w:hideMark/>
          </w:tcPr>
          <w:p w14:paraId="536C650C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F1EE1" w:rsidRPr="005D0B0F" w14:paraId="14F5B0B3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7D6C548F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65" w:type="dxa"/>
            <w:shd w:val="clear" w:color="auto" w:fill="auto"/>
            <w:hideMark/>
          </w:tcPr>
          <w:p w14:paraId="3FF4E9C3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43" w:type="dxa"/>
            <w:shd w:val="clear" w:color="auto" w:fill="auto"/>
            <w:hideMark/>
          </w:tcPr>
          <w:p w14:paraId="31B8ADF0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40.000,00</w:t>
            </w:r>
          </w:p>
        </w:tc>
      </w:tr>
      <w:tr w:rsidR="008F1EE1" w:rsidRPr="005D0B0F" w14:paraId="4E97CF54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</w:tcPr>
          <w:p w14:paraId="308874B5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265" w:type="dxa"/>
            <w:shd w:val="clear" w:color="auto" w:fill="auto"/>
          </w:tcPr>
          <w:p w14:paraId="7DF207A3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843" w:type="dxa"/>
            <w:shd w:val="clear" w:color="auto" w:fill="auto"/>
          </w:tcPr>
          <w:p w14:paraId="491BE7C8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         5.000,00</w:t>
            </w:r>
          </w:p>
        </w:tc>
      </w:tr>
      <w:tr w:rsidR="008F1EE1" w:rsidRPr="00882D33" w14:paraId="585C565A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</w:tcPr>
          <w:p w14:paraId="30F9A408" w14:textId="77777777" w:rsidR="008F1EE1" w:rsidRPr="00882D33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82D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65" w:type="dxa"/>
            <w:shd w:val="clear" w:color="auto" w:fill="auto"/>
          </w:tcPr>
          <w:p w14:paraId="74168A90" w14:textId="77777777" w:rsidR="008F1EE1" w:rsidRPr="00882D33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82D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 Pessoa Física</w:t>
            </w:r>
          </w:p>
        </w:tc>
        <w:tc>
          <w:tcPr>
            <w:tcW w:w="1843" w:type="dxa"/>
            <w:shd w:val="clear" w:color="auto" w:fill="auto"/>
          </w:tcPr>
          <w:p w14:paraId="1FCEB757" w14:textId="77777777" w:rsidR="008F1EE1" w:rsidRPr="00882D33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82D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          3.000,00</w:t>
            </w:r>
          </w:p>
        </w:tc>
      </w:tr>
      <w:tr w:rsidR="008F1EE1" w:rsidRPr="00882D33" w14:paraId="59226BEA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</w:tcPr>
          <w:p w14:paraId="69699B0D" w14:textId="77777777" w:rsidR="008F1EE1" w:rsidRPr="00882D33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82D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5265" w:type="dxa"/>
            <w:shd w:val="clear" w:color="auto" w:fill="auto"/>
          </w:tcPr>
          <w:p w14:paraId="136E3231" w14:textId="77777777" w:rsidR="008F1EE1" w:rsidRPr="00882D33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82D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 Pessoa Jurídica</w:t>
            </w:r>
          </w:p>
        </w:tc>
        <w:tc>
          <w:tcPr>
            <w:tcW w:w="1843" w:type="dxa"/>
            <w:shd w:val="clear" w:color="auto" w:fill="auto"/>
          </w:tcPr>
          <w:p w14:paraId="05884DEF" w14:textId="77777777" w:rsidR="008F1EE1" w:rsidRPr="00882D33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82D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       21.445,46</w:t>
            </w:r>
          </w:p>
        </w:tc>
      </w:tr>
      <w:tr w:rsidR="008F1EE1" w:rsidRPr="00882D33" w14:paraId="6B0C270F" w14:textId="77777777" w:rsidTr="009402D4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1892E2A7" w14:textId="77777777" w:rsidR="008F1EE1" w:rsidRPr="00882D33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82D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560DD0B2" w14:textId="77777777" w:rsidR="008F1EE1" w:rsidRPr="00882D33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882D3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– Vinculados</w:t>
            </w:r>
          </w:p>
        </w:tc>
      </w:tr>
      <w:tr w:rsidR="008F1EE1" w:rsidRPr="00882D33" w14:paraId="50F7DF12" w14:textId="77777777" w:rsidTr="005C6D45">
        <w:trPr>
          <w:cantSplit/>
        </w:trPr>
        <w:tc>
          <w:tcPr>
            <w:tcW w:w="9209" w:type="dxa"/>
            <w:gridSpan w:val="3"/>
            <w:shd w:val="clear" w:color="auto" w:fill="auto"/>
            <w:noWrap/>
            <w:hideMark/>
          </w:tcPr>
          <w:p w14:paraId="4C4367F4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F1EE1" w:rsidRPr="00882D33" w14:paraId="685598F4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503590CD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3200EB74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8F1EE1" w:rsidRPr="00882D33" w14:paraId="68C1E507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36D9C459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5B4E5FE6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AO IDOSO</w:t>
            </w:r>
          </w:p>
        </w:tc>
      </w:tr>
      <w:tr w:rsidR="008F1EE1" w:rsidRPr="00882D33" w14:paraId="7751D6A9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717C1BA6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08.241.0073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413DB4E7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</w:tr>
      <w:tr w:rsidR="008F1EE1" w:rsidRPr="00882D33" w14:paraId="771C8857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19A4FBF2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08.241.0073.2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696231C7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8F1EE1" w:rsidRPr="00882D33" w14:paraId="68611340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1CA764C6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08.241.0073.2.154</w:t>
            </w:r>
          </w:p>
        </w:tc>
        <w:tc>
          <w:tcPr>
            <w:tcW w:w="5265" w:type="dxa"/>
            <w:shd w:val="clear" w:color="auto" w:fill="auto"/>
            <w:hideMark/>
          </w:tcPr>
          <w:p w14:paraId="5CD1BA72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CENTRO DIA DO IDOSO – CDI</w:t>
            </w:r>
          </w:p>
        </w:tc>
        <w:tc>
          <w:tcPr>
            <w:tcW w:w="1843" w:type="dxa"/>
            <w:shd w:val="clear" w:color="auto" w:fill="auto"/>
            <w:hideMark/>
          </w:tcPr>
          <w:p w14:paraId="74EAA24B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30.143,61 </w:t>
            </w:r>
          </w:p>
        </w:tc>
      </w:tr>
      <w:tr w:rsidR="008F1EE1" w:rsidRPr="00882D33" w14:paraId="16C8932A" w14:textId="77777777" w:rsidTr="005C6D45">
        <w:trPr>
          <w:cantSplit/>
        </w:trPr>
        <w:tc>
          <w:tcPr>
            <w:tcW w:w="9209" w:type="dxa"/>
            <w:gridSpan w:val="3"/>
            <w:shd w:val="clear" w:color="auto" w:fill="auto"/>
            <w:noWrap/>
            <w:hideMark/>
          </w:tcPr>
          <w:p w14:paraId="6F2C6FC4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F1EE1" w:rsidRPr="00882D33" w14:paraId="758F9D23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27C26789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65" w:type="dxa"/>
            <w:shd w:val="clear" w:color="auto" w:fill="auto"/>
            <w:hideMark/>
          </w:tcPr>
          <w:p w14:paraId="680AABDD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43" w:type="dxa"/>
            <w:shd w:val="clear" w:color="auto" w:fill="auto"/>
            <w:hideMark/>
          </w:tcPr>
          <w:p w14:paraId="7C7026DB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R$    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</w:t>
            </w: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20.000,00</w:t>
            </w:r>
          </w:p>
        </w:tc>
      </w:tr>
      <w:tr w:rsidR="008F1EE1" w:rsidRPr="00882D33" w14:paraId="0C0629E0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</w:tcPr>
          <w:p w14:paraId="218C320A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65" w:type="dxa"/>
            <w:shd w:val="clear" w:color="auto" w:fill="auto"/>
          </w:tcPr>
          <w:p w14:paraId="1A6879E2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 Pessoa Física</w:t>
            </w:r>
          </w:p>
        </w:tc>
        <w:tc>
          <w:tcPr>
            <w:tcW w:w="1843" w:type="dxa"/>
            <w:shd w:val="clear" w:color="auto" w:fill="auto"/>
          </w:tcPr>
          <w:p w14:paraId="35189B2F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R$     </w:t>
            </w: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</w:t>
            </w: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    3.000,00</w:t>
            </w:r>
          </w:p>
        </w:tc>
      </w:tr>
      <w:tr w:rsidR="008F1EE1" w:rsidRPr="00882D33" w14:paraId="5A571B71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</w:tcPr>
          <w:p w14:paraId="63813B02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65" w:type="dxa"/>
            <w:shd w:val="clear" w:color="auto" w:fill="auto"/>
          </w:tcPr>
          <w:p w14:paraId="6FC1A440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 Pessoa Jurídica</w:t>
            </w:r>
          </w:p>
        </w:tc>
        <w:tc>
          <w:tcPr>
            <w:tcW w:w="1843" w:type="dxa"/>
            <w:shd w:val="clear" w:color="auto" w:fill="auto"/>
          </w:tcPr>
          <w:p w14:paraId="72C713FF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          7.143,61</w:t>
            </w:r>
          </w:p>
        </w:tc>
      </w:tr>
      <w:tr w:rsidR="008F1EE1" w:rsidRPr="00882D33" w14:paraId="5A222C33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5AC496FD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42E1590D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– Vinculados</w:t>
            </w:r>
          </w:p>
        </w:tc>
      </w:tr>
      <w:tr w:rsidR="008F1EE1" w:rsidRPr="00882D33" w14:paraId="52E6F369" w14:textId="77777777" w:rsidTr="005C6D45">
        <w:trPr>
          <w:cantSplit/>
        </w:trPr>
        <w:tc>
          <w:tcPr>
            <w:tcW w:w="9209" w:type="dxa"/>
            <w:gridSpan w:val="3"/>
            <w:shd w:val="clear" w:color="auto" w:fill="auto"/>
            <w:noWrap/>
            <w:hideMark/>
          </w:tcPr>
          <w:p w14:paraId="6C06909E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F1EE1" w:rsidRPr="00882D33" w14:paraId="567A4DEC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0114E049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18ECFB88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8F1EE1" w:rsidRPr="00882D33" w14:paraId="70082877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2D0C40F2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4A245CC7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COMUNITÁRIA</w:t>
            </w:r>
          </w:p>
        </w:tc>
      </w:tr>
      <w:tr w:rsidR="008F1EE1" w:rsidRPr="00882D33" w14:paraId="24329078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040545D6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08.244.0073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5954C5BC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</w:tr>
      <w:tr w:rsidR="008F1EE1" w:rsidRPr="00882D33" w14:paraId="218EA53D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42DD16E6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08.244.0073.2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36C43E16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8F1EE1" w:rsidRPr="00882D33" w14:paraId="02CA2212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7865E76E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08.244.0073.2.162</w:t>
            </w:r>
          </w:p>
        </w:tc>
        <w:tc>
          <w:tcPr>
            <w:tcW w:w="5265" w:type="dxa"/>
            <w:shd w:val="clear" w:color="auto" w:fill="auto"/>
            <w:hideMark/>
          </w:tcPr>
          <w:p w14:paraId="786C51BB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CASA DE ACOLHIDA – SERVIÇO DE ACOLHIMENTO PARA PESSOAS E FAMÍLIAS EM SITUAÇÃO DE RUA</w:t>
            </w:r>
          </w:p>
        </w:tc>
        <w:tc>
          <w:tcPr>
            <w:tcW w:w="1843" w:type="dxa"/>
            <w:shd w:val="clear" w:color="auto" w:fill="auto"/>
            <w:hideMark/>
          </w:tcPr>
          <w:p w14:paraId="6E886CFD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62.107,52 </w:t>
            </w:r>
          </w:p>
        </w:tc>
      </w:tr>
      <w:tr w:rsidR="008F1EE1" w:rsidRPr="00882D33" w14:paraId="027B6C6D" w14:textId="77777777" w:rsidTr="005C6D45">
        <w:trPr>
          <w:cantSplit/>
        </w:trPr>
        <w:tc>
          <w:tcPr>
            <w:tcW w:w="9209" w:type="dxa"/>
            <w:gridSpan w:val="3"/>
            <w:shd w:val="clear" w:color="auto" w:fill="auto"/>
            <w:noWrap/>
            <w:hideMark/>
          </w:tcPr>
          <w:p w14:paraId="1F89BF45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F1EE1" w:rsidRPr="00882D33" w14:paraId="6395B230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53FB381C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65" w:type="dxa"/>
            <w:shd w:val="clear" w:color="auto" w:fill="auto"/>
            <w:hideMark/>
          </w:tcPr>
          <w:p w14:paraId="67A471F3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43" w:type="dxa"/>
            <w:shd w:val="clear" w:color="auto" w:fill="auto"/>
            <w:hideMark/>
          </w:tcPr>
          <w:p w14:paraId="2AB457B6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        40.000,00</w:t>
            </w:r>
          </w:p>
        </w:tc>
      </w:tr>
      <w:tr w:rsidR="008F1EE1" w:rsidRPr="00882D33" w14:paraId="75682128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</w:tcPr>
          <w:p w14:paraId="00E1C9D0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65" w:type="dxa"/>
            <w:shd w:val="clear" w:color="auto" w:fill="auto"/>
          </w:tcPr>
          <w:p w14:paraId="7107D307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 Pessoa Física</w:t>
            </w:r>
          </w:p>
        </w:tc>
        <w:tc>
          <w:tcPr>
            <w:tcW w:w="1843" w:type="dxa"/>
            <w:shd w:val="clear" w:color="auto" w:fill="auto"/>
          </w:tcPr>
          <w:p w14:paraId="5437A2A9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           3.000,00</w:t>
            </w:r>
          </w:p>
        </w:tc>
      </w:tr>
      <w:tr w:rsidR="008F1EE1" w:rsidRPr="00882D33" w14:paraId="700E7080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</w:tcPr>
          <w:p w14:paraId="36CCEDB9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65" w:type="dxa"/>
            <w:shd w:val="clear" w:color="auto" w:fill="auto"/>
          </w:tcPr>
          <w:p w14:paraId="6EC8A526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 Pessoa Jurídica</w:t>
            </w:r>
          </w:p>
        </w:tc>
        <w:tc>
          <w:tcPr>
            <w:tcW w:w="1843" w:type="dxa"/>
            <w:shd w:val="clear" w:color="auto" w:fill="auto"/>
          </w:tcPr>
          <w:p w14:paraId="2274A5EE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          19.107,52</w:t>
            </w:r>
          </w:p>
        </w:tc>
      </w:tr>
      <w:tr w:rsidR="008F1EE1" w:rsidRPr="00882D33" w14:paraId="498260F1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74FEE4EB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71A1067A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– Vinculados</w:t>
            </w:r>
          </w:p>
        </w:tc>
      </w:tr>
      <w:tr w:rsidR="008F1EE1" w:rsidRPr="00882D33" w14:paraId="5B8A4971" w14:textId="77777777" w:rsidTr="005C6D45">
        <w:trPr>
          <w:cantSplit/>
        </w:trPr>
        <w:tc>
          <w:tcPr>
            <w:tcW w:w="9209" w:type="dxa"/>
            <w:gridSpan w:val="3"/>
            <w:shd w:val="clear" w:color="auto" w:fill="auto"/>
            <w:noWrap/>
            <w:hideMark/>
          </w:tcPr>
          <w:p w14:paraId="29CDE9AD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F1EE1" w:rsidRPr="00882D33" w14:paraId="62D7A95F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63306BB6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53A10207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SOCIAL</w:t>
            </w:r>
          </w:p>
        </w:tc>
      </w:tr>
      <w:tr w:rsidR="008F1EE1" w:rsidRPr="00882D33" w14:paraId="0E3B85D9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068991C2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66A976B2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ASSISTÊNCIA A CRIANÇA E AO ADOLESCENTE</w:t>
            </w:r>
          </w:p>
        </w:tc>
      </w:tr>
      <w:tr w:rsidR="008F1EE1" w:rsidRPr="00882D33" w14:paraId="21D5645A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1C8AA0FD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08.243.0073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0D4EC482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PROTEÇÃO SOCIAL ESPECIAL</w:t>
            </w:r>
          </w:p>
        </w:tc>
      </w:tr>
      <w:tr w:rsidR="008F1EE1" w:rsidRPr="00882D33" w14:paraId="475FAD94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1277A238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08.243.0073.2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129709CD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Atividade</w:t>
            </w:r>
          </w:p>
        </w:tc>
      </w:tr>
      <w:tr w:rsidR="008F1EE1" w:rsidRPr="00882D33" w14:paraId="1B3FAE7B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3C92D1C5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08.243.0073.2.161</w:t>
            </w:r>
          </w:p>
        </w:tc>
        <w:tc>
          <w:tcPr>
            <w:tcW w:w="5265" w:type="dxa"/>
            <w:shd w:val="clear" w:color="auto" w:fill="auto"/>
            <w:hideMark/>
          </w:tcPr>
          <w:p w14:paraId="67864596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PROMAIP – SERVIÇO DE ACOLHIMENTO CRIANÇA E ADOLESCENTES</w:t>
            </w:r>
          </w:p>
        </w:tc>
        <w:tc>
          <w:tcPr>
            <w:tcW w:w="1843" w:type="dxa"/>
            <w:shd w:val="clear" w:color="auto" w:fill="auto"/>
            <w:hideMark/>
          </w:tcPr>
          <w:p w14:paraId="25286F39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R$        89.376,20 </w:t>
            </w:r>
          </w:p>
        </w:tc>
      </w:tr>
      <w:tr w:rsidR="008F1EE1" w:rsidRPr="00882D33" w14:paraId="5389F906" w14:textId="77777777" w:rsidTr="005C6D45">
        <w:trPr>
          <w:cantSplit/>
        </w:trPr>
        <w:tc>
          <w:tcPr>
            <w:tcW w:w="9209" w:type="dxa"/>
            <w:gridSpan w:val="3"/>
            <w:shd w:val="clear" w:color="auto" w:fill="auto"/>
            <w:noWrap/>
            <w:hideMark/>
          </w:tcPr>
          <w:p w14:paraId="7515772D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F1EE1" w:rsidRPr="00882D33" w14:paraId="5920A1F8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6F2348CC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265" w:type="dxa"/>
            <w:shd w:val="clear" w:color="auto" w:fill="auto"/>
            <w:hideMark/>
          </w:tcPr>
          <w:p w14:paraId="37ACB059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843" w:type="dxa"/>
            <w:shd w:val="clear" w:color="auto" w:fill="auto"/>
            <w:hideMark/>
          </w:tcPr>
          <w:p w14:paraId="76F61215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        50.000,00</w:t>
            </w:r>
          </w:p>
        </w:tc>
      </w:tr>
      <w:tr w:rsidR="008F1EE1" w:rsidRPr="00882D33" w14:paraId="243F8BBC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</w:tcPr>
          <w:p w14:paraId="53F28820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265" w:type="dxa"/>
            <w:shd w:val="clear" w:color="auto" w:fill="auto"/>
          </w:tcPr>
          <w:p w14:paraId="1A5D1615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 Pessoa Física</w:t>
            </w:r>
          </w:p>
        </w:tc>
        <w:tc>
          <w:tcPr>
            <w:tcW w:w="1843" w:type="dxa"/>
            <w:shd w:val="clear" w:color="auto" w:fill="auto"/>
          </w:tcPr>
          <w:p w14:paraId="0024F109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           3.000,00</w:t>
            </w:r>
          </w:p>
        </w:tc>
      </w:tr>
      <w:tr w:rsidR="008F1EE1" w:rsidRPr="00882D33" w14:paraId="2BCEC5A3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</w:tcPr>
          <w:p w14:paraId="34E07E3F" w14:textId="77777777" w:rsidR="008F1EE1" w:rsidRPr="005D0B0F" w:rsidRDefault="008F1EE1" w:rsidP="005C6D45">
            <w:pPr>
              <w:jc w:val="right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265" w:type="dxa"/>
            <w:shd w:val="clear" w:color="auto" w:fill="auto"/>
          </w:tcPr>
          <w:p w14:paraId="2357FBAC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Outros Serviços de Terceiro Pessoa Jurídica</w:t>
            </w:r>
          </w:p>
        </w:tc>
        <w:tc>
          <w:tcPr>
            <w:tcW w:w="1843" w:type="dxa"/>
            <w:shd w:val="clear" w:color="auto" w:fill="auto"/>
          </w:tcPr>
          <w:p w14:paraId="015EC596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R$           36.376,20</w:t>
            </w:r>
          </w:p>
        </w:tc>
      </w:tr>
      <w:tr w:rsidR="008F1EE1" w:rsidRPr="00882D33" w14:paraId="6411D499" w14:textId="77777777" w:rsidTr="005C6D45">
        <w:trPr>
          <w:cantSplit/>
        </w:trPr>
        <w:tc>
          <w:tcPr>
            <w:tcW w:w="0" w:type="auto"/>
            <w:shd w:val="clear" w:color="auto" w:fill="auto"/>
            <w:noWrap/>
            <w:hideMark/>
          </w:tcPr>
          <w:p w14:paraId="3680D642" w14:textId="77777777" w:rsidR="008F1EE1" w:rsidRPr="005D0B0F" w:rsidRDefault="008F1EE1" w:rsidP="005C6D45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08" w:type="dxa"/>
            <w:gridSpan w:val="2"/>
            <w:shd w:val="clear" w:color="auto" w:fill="auto"/>
            <w:hideMark/>
          </w:tcPr>
          <w:p w14:paraId="07A8715E" w14:textId="77777777" w:rsidR="008F1EE1" w:rsidRPr="005D0B0F" w:rsidRDefault="008F1EE1" w:rsidP="005C6D45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D0B0F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2 - Transferências e Convênios Estaduais – Vinculados</w:t>
            </w:r>
          </w:p>
        </w:tc>
      </w:tr>
    </w:tbl>
    <w:p w14:paraId="1B15ED4B" w14:textId="302FDC1F" w:rsidR="008F1EE1" w:rsidRPr="00882D33" w:rsidRDefault="008F1EE1" w:rsidP="008F1EE1">
      <w:pPr>
        <w:spacing w:before="120" w:after="12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82D33">
        <w:rPr>
          <w:rFonts w:asciiTheme="minorHAnsi" w:hAnsiTheme="minorHAnsi" w:cstheme="minorHAnsi"/>
          <w:bCs/>
          <w:sz w:val="24"/>
          <w:szCs w:val="24"/>
        </w:rPr>
        <w:t xml:space="preserve">Art. 2º O crédito autorizado no art. 1º desta lei será coberto com recursos orçamentários provenientes de superávit financeiro obtido pelo repasse do Fundo Estadual de Assistência Social (FEAS), </w:t>
      </w:r>
      <w:r w:rsidRPr="00882D33">
        <w:rPr>
          <w:rFonts w:asciiTheme="minorHAnsi" w:hAnsiTheme="minorHAnsi" w:cstheme="minorHAnsi"/>
          <w:sz w:val="24"/>
          <w:szCs w:val="24"/>
        </w:rPr>
        <w:t>conforme disposto no inciso I do § 1º e no § 2º do art. 43 da Lei Federal nº 4.320, de 17 de março de 1964, apurado em balanço patrimonial do exercício anterior.</w:t>
      </w:r>
    </w:p>
    <w:p w14:paraId="4706F740" w14:textId="417C7E04" w:rsidR="008F1EE1" w:rsidRDefault="008F1EE1" w:rsidP="008F1EE1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bookmarkStart w:id="1" w:name="_Hlk181281825"/>
      <w:r>
        <w:rPr>
          <w:rFonts w:asciiTheme="minorHAnsi" w:hAnsiTheme="minorHAnsi"/>
          <w:bCs/>
          <w:sz w:val="24"/>
          <w:szCs w:val="24"/>
        </w:rPr>
        <w:lastRenderedPageBreak/>
        <w:t>Art. 3º Fica incluso o presente crédito adicional suplementar na Lei nº 10.340</w:t>
      </w:r>
      <w:r w:rsidR="00AF11C1">
        <w:rPr>
          <w:rFonts w:asciiTheme="minorHAnsi" w:hAnsiTheme="minorHAnsi"/>
          <w:bCs/>
          <w:sz w:val="24"/>
          <w:szCs w:val="24"/>
        </w:rPr>
        <w:t>,</w:t>
      </w:r>
      <w:r>
        <w:rPr>
          <w:rFonts w:asciiTheme="minorHAnsi" w:hAnsiTheme="minorHAnsi"/>
          <w:bCs/>
          <w:sz w:val="24"/>
          <w:szCs w:val="24"/>
        </w:rPr>
        <w:t xml:space="preserve"> de 27 de outubro de 2021 (Plano Plurianual - PPA), </w:t>
      </w:r>
      <w:r w:rsidR="00AF11C1">
        <w:rPr>
          <w:rFonts w:asciiTheme="minorHAnsi" w:hAnsiTheme="minorHAnsi"/>
          <w:bCs/>
          <w:sz w:val="24"/>
          <w:szCs w:val="24"/>
        </w:rPr>
        <w:t xml:space="preserve">na </w:t>
      </w:r>
      <w:r>
        <w:rPr>
          <w:rFonts w:asciiTheme="minorHAnsi" w:hAnsiTheme="minorHAnsi"/>
          <w:bCs/>
          <w:sz w:val="24"/>
          <w:szCs w:val="24"/>
        </w:rPr>
        <w:t>Lei nº 11.249, de 19 de junho de 2024 (Lei de Diretrizes Orçamentárias - LDO)</w:t>
      </w:r>
      <w:r w:rsidR="00AF11C1">
        <w:rPr>
          <w:rFonts w:asciiTheme="minorHAnsi" w:hAnsiTheme="minorHAnsi"/>
          <w:bCs/>
          <w:sz w:val="24"/>
          <w:szCs w:val="24"/>
        </w:rPr>
        <w:t>,</w:t>
      </w:r>
      <w:r>
        <w:rPr>
          <w:rFonts w:asciiTheme="minorHAnsi" w:hAnsiTheme="minorHAnsi"/>
          <w:bCs/>
          <w:sz w:val="24"/>
          <w:szCs w:val="24"/>
        </w:rPr>
        <w:t xml:space="preserve"> e na Lei nº 11.415, de 10 de dezembro de 2024 (Lei Orçamentária Anual - LOA).</w:t>
      </w:r>
    </w:p>
    <w:p w14:paraId="7148305B" w14:textId="77777777" w:rsidR="008F1EE1" w:rsidRDefault="008F1EE1" w:rsidP="008F1EE1">
      <w:pPr>
        <w:spacing w:before="120" w:after="120"/>
        <w:ind w:firstLine="1418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Art. 4º Esta lei entra em vigor na data de sua publicação. </w:t>
      </w:r>
    </w:p>
    <w:bookmarkEnd w:id="1"/>
    <w:p w14:paraId="04CA2A5C" w14:textId="77777777" w:rsidR="00AE5659" w:rsidRDefault="00AE5659" w:rsidP="00AE5659">
      <w:pPr>
        <w:pStyle w:val="AQAPARTENORMATIVA"/>
      </w:pPr>
      <w:r w:rsidRPr="00225217">
        <w:t xml:space="preserve"> </w:t>
      </w:r>
    </w:p>
    <w:p w14:paraId="5AC7B6F4" w14:textId="77777777" w:rsidR="00162273" w:rsidRPr="00225217" w:rsidRDefault="002F5453" w:rsidP="00AE5659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AE5659">
        <w:t>12</w:t>
      </w:r>
      <w:r w:rsidR="00A54910">
        <w:t xml:space="preserve"> </w:t>
      </w:r>
      <w:r w:rsidR="008A09C8" w:rsidRPr="00225217">
        <w:t xml:space="preserve">de </w:t>
      </w:r>
      <w:r w:rsidR="00AE565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3AC29CF0" w14:textId="77777777" w:rsidR="00E24558" w:rsidRDefault="00E24558" w:rsidP="00077788">
      <w:pPr>
        <w:pStyle w:val="AQAAUTORIA"/>
        <w:spacing w:after="0"/>
      </w:pPr>
    </w:p>
    <w:p w14:paraId="570B650C" w14:textId="77777777" w:rsidR="005A56CA" w:rsidRPr="00225217" w:rsidRDefault="002933B8" w:rsidP="00077788">
      <w:pPr>
        <w:pStyle w:val="AQAAUTORIA"/>
        <w:spacing w:after="0"/>
      </w:pPr>
      <w:r>
        <w:t>RAFAEL DE ANGELI</w:t>
      </w:r>
    </w:p>
    <w:p w14:paraId="6B307099" w14:textId="77777777"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  <w:bookmarkStart w:id="2" w:name="_GoBack"/>
      <w:bookmarkEnd w:id="2"/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FDC9D3" w14:textId="77777777" w:rsidR="006A2FC6" w:rsidRDefault="006A2FC6">
      <w:r>
        <w:separator/>
      </w:r>
    </w:p>
  </w:endnote>
  <w:endnote w:type="continuationSeparator" w:id="0">
    <w:p w14:paraId="16CB49F9" w14:textId="77777777" w:rsidR="006A2FC6" w:rsidRDefault="006A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F1FFF" w14:textId="77777777"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7230E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97230E">
      <w:rPr>
        <w:rFonts w:ascii="Calibri" w:hAnsi="Calibri" w:cs="Calibri"/>
        <w:b/>
        <w:bCs/>
        <w:noProof/>
      </w:rPr>
      <w:t>3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11C25" w14:textId="77777777" w:rsidR="006A2FC6" w:rsidRDefault="006A2FC6">
      <w:r>
        <w:separator/>
      </w:r>
    </w:p>
  </w:footnote>
  <w:footnote w:type="continuationSeparator" w:id="0">
    <w:p w14:paraId="36BFF6DE" w14:textId="77777777" w:rsidR="006A2FC6" w:rsidRDefault="006A2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314C3" w14:textId="77777777" w:rsidR="00E11042" w:rsidRDefault="006A2FC6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2143EF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14:paraId="59005B79" w14:textId="77777777"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38A7F" w14:textId="77777777" w:rsidR="00E11042" w:rsidRDefault="00E11042" w:rsidP="00441591">
    <w:pPr>
      <w:jc w:val="center"/>
    </w:pPr>
    <w:r>
      <w:rPr>
        <w:noProof/>
      </w:rPr>
      <w:drawing>
        <wp:inline distT="0" distB="0" distL="0" distR="0" wp14:anchorId="46489E9A" wp14:editId="6AF9594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64EA0D" w14:textId="77777777"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30E21" w14:textId="77777777" w:rsidR="00E11042" w:rsidRDefault="006A2FC6">
    <w:r>
      <w:rPr>
        <w:noProof/>
      </w:rPr>
      <w:pict w14:anchorId="7AE1E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473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07CE8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86E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24D0"/>
    <w:rsid w:val="00634205"/>
    <w:rsid w:val="006345A9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5E0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2FC6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2569"/>
    <w:rsid w:val="00877262"/>
    <w:rsid w:val="00877F8D"/>
    <w:rsid w:val="0088339F"/>
    <w:rsid w:val="00883494"/>
    <w:rsid w:val="00885526"/>
    <w:rsid w:val="0088577D"/>
    <w:rsid w:val="00886CAF"/>
    <w:rsid w:val="00887743"/>
    <w:rsid w:val="00890131"/>
    <w:rsid w:val="00891C3E"/>
    <w:rsid w:val="008936F6"/>
    <w:rsid w:val="00893B8B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701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1EE1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02D4"/>
    <w:rsid w:val="0094237D"/>
    <w:rsid w:val="00942C98"/>
    <w:rsid w:val="00946179"/>
    <w:rsid w:val="009526E3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230E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A5E1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E5659"/>
    <w:rsid w:val="00AF11C1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170E5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5FE2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121A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80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0E57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1F1A547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AE5659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normas-ementa">
    <w:name w:val="normas-ementa"/>
    <w:basedOn w:val="Normal"/>
    <w:rsid w:val="00AE5659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AE5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10</TotalTime>
  <Pages>3</Pages>
  <Words>680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8</cp:revision>
  <cp:lastPrinted>2023-01-11T10:22:00Z</cp:lastPrinted>
  <dcterms:created xsi:type="dcterms:W3CDTF">2025-03-07T11:13:00Z</dcterms:created>
  <dcterms:modified xsi:type="dcterms:W3CDTF">2025-03-12T11:01:00Z</dcterms:modified>
</cp:coreProperties>
</file>