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B5D" w:rsidRPr="009E1277" w:rsidRDefault="00C13B5D" w:rsidP="003A364E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4" o:title=""/>
          </v:shape>
          <o:OLEObject Type="Embed" ProgID="Word.Picture.8" ShapeID="_x0000_s1026" DrawAspect="Content" ObjectID="_1499008353" r:id="rId5"/>
        </w:pic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C13B5D" w:rsidRPr="00F57C4E" w:rsidRDefault="00C13B5D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13B5D" w:rsidRDefault="00C13B5D" w:rsidP="003A364E">
      <w:pPr>
        <w:jc w:val="center"/>
        <w:rPr>
          <w:sz w:val="22"/>
          <w:szCs w:val="22"/>
          <w:u w:val="words"/>
        </w:rPr>
      </w:pPr>
    </w:p>
    <w:p w:rsidR="00C13B5D" w:rsidRPr="00A83EC7" w:rsidRDefault="00C13B5D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28</w:t>
      </w:r>
    </w:p>
    <w:p w:rsidR="00C13B5D" w:rsidRDefault="00C13B5D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21 de julho de 2015</w:t>
      </w:r>
    </w:p>
    <w:p w:rsidR="00C13B5D" w:rsidRPr="00A83EC7" w:rsidRDefault="00C13B5D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Autora: VEREADORA GABRIELA PALOMBO</w:t>
      </w:r>
    </w:p>
    <w:p w:rsidR="00C13B5D" w:rsidRPr="00871F90" w:rsidRDefault="00C13B5D" w:rsidP="003A364E">
      <w:pPr>
        <w:jc w:val="both"/>
        <w:rPr>
          <w:rFonts w:ascii="Calibri" w:hAnsi="Calibri" w:cs="Calibri"/>
          <w:sz w:val="18"/>
          <w:szCs w:val="18"/>
        </w:rPr>
      </w:pPr>
    </w:p>
    <w:p w:rsidR="00C13B5D" w:rsidRPr="00871F90" w:rsidRDefault="00C13B5D" w:rsidP="003A364E">
      <w:pPr>
        <w:jc w:val="both"/>
        <w:rPr>
          <w:rFonts w:ascii="Calibri" w:hAnsi="Calibri" w:cs="Calibri"/>
          <w:sz w:val="18"/>
          <w:szCs w:val="18"/>
        </w:rPr>
      </w:pPr>
    </w:p>
    <w:p w:rsidR="00C13B5D" w:rsidRPr="003A364E" w:rsidRDefault="00C13B5D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7A41C8">
        <w:rPr>
          <w:rFonts w:ascii="Calibri" w:hAnsi="Calibri" w:cs="Calibri"/>
          <w:sz w:val="22"/>
          <w:szCs w:val="22"/>
          <w:lang w:eastAsia="en-US"/>
        </w:rPr>
        <w:t>Confere a honraria Diploma de Honra ao Mérito ao senhor Rodolfo Sotratti.</w:t>
      </w:r>
    </w:p>
    <w:p w:rsidR="00C13B5D" w:rsidRPr="00871F90" w:rsidRDefault="00C13B5D" w:rsidP="003A364E">
      <w:pPr>
        <w:jc w:val="both"/>
        <w:rPr>
          <w:rFonts w:ascii="Calibri" w:hAnsi="Calibri" w:cs="Calibri"/>
          <w:sz w:val="18"/>
          <w:szCs w:val="18"/>
        </w:rPr>
      </w:pPr>
    </w:p>
    <w:p w:rsidR="00C13B5D" w:rsidRPr="00871F90" w:rsidRDefault="00C13B5D" w:rsidP="003A364E">
      <w:pPr>
        <w:jc w:val="both"/>
        <w:rPr>
          <w:rFonts w:ascii="Calibri" w:hAnsi="Calibri" w:cs="Calibri"/>
          <w:sz w:val="18"/>
          <w:szCs w:val="18"/>
        </w:rPr>
      </w:pPr>
    </w:p>
    <w:p w:rsidR="00C13B5D" w:rsidRPr="004A11D4" w:rsidRDefault="00C13B5D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21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julho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C13B5D" w:rsidRPr="0058565A" w:rsidRDefault="00C13B5D" w:rsidP="003A364E">
      <w:pPr>
        <w:jc w:val="both"/>
        <w:rPr>
          <w:rFonts w:ascii="Calibri" w:hAnsi="Calibri" w:cs="Calibri"/>
          <w:sz w:val="24"/>
          <w:szCs w:val="24"/>
        </w:rPr>
      </w:pPr>
    </w:p>
    <w:p w:rsidR="00C13B5D" w:rsidRPr="004A11D4" w:rsidRDefault="00C13B5D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C13B5D" w:rsidRPr="003A364E" w:rsidRDefault="00C13B5D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C13B5D" w:rsidRPr="00D03F72" w:rsidRDefault="00C13B5D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Pr="007A41C8">
        <w:rPr>
          <w:rFonts w:ascii="Calibri" w:hAnsi="Calibri" w:cs="Calibri"/>
          <w:sz w:val="24"/>
          <w:szCs w:val="24"/>
          <w:lang w:eastAsia="en-US"/>
        </w:rPr>
        <w:t>Fica conferida, nos termos do artigo 1º, inciso II, do Decreto Legislativo nº 914, de 03 de março de 2015, a honraria Diploma de Honra ao Mérito ao senhor Rodolfo Sotratti.</w:t>
      </w:r>
    </w:p>
    <w:p w:rsidR="00C13B5D" w:rsidRPr="00D03F72" w:rsidRDefault="00C13B5D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C13B5D" w:rsidRPr="00D03F72" w:rsidRDefault="00C13B5D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C13B5D" w:rsidRPr="00D03F72" w:rsidRDefault="00C13B5D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C13B5D" w:rsidRDefault="00C13B5D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C13B5D" w:rsidRPr="004A11D4" w:rsidRDefault="00C13B5D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21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vinte e um)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>
        <w:rPr>
          <w:rFonts w:ascii="Calibri" w:hAnsi="Calibri" w:cs="Calibri"/>
          <w:sz w:val="24"/>
          <w:szCs w:val="24"/>
        </w:rPr>
        <w:t xml:space="preserve">julho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C13B5D" w:rsidRDefault="00C13B5D" w:rsidP="003A364E">
      <w:pPr>
        <w:jc w:val="center"/>
        <w:rPr>
          <w:rFonts w:ascii="Calibri" w:hAnsi="Calibri" w:cs="Calibri"/>
          <w:sz w:val="22"/>
          <w:szCs w:val="22"/>
        </w:rPr>
      </w:pPr>
    </w:p>
    <w:p w:rsidR="00C13B5D" w:rsidRPr="00F85FE4" w:rsidRDefault="00C13B5D" w:rsidP="003A364E">
      <w:pPr>
        <w:jc w:val="center"/>
        <w:rPr>
          <w:rFonts w:ascii="Calibri" w:hAnsi="Calibri" w:cs="Calibri"/>
          <w:sz w:val="22"/>
          <w:szCs w:val="22"/>
        </w:rPr>
      </w:pPr>
    </w:p>
    <w:p w:rsidR="00C13B5D" w:rsidRPr="00F85FE4" w:rsidRDefault="00C13B5D" w:rsidP="003A364E">
      <w:pPr>
        <w:jc w:val="center"/>
        <w:rPr>
          <w:rFonts w:ascii="Calibri" w:hAnsi="Calibri" w:cs="Calibri"/>
          <w:sz w:val="22"/>
          <w:szCs w:val="22"/>
        </w:rPr>
      </w:pPr>
    </w:p>
    <w:p w:rsidR="00C13B5D" w:rsidRPr="00364202" w:rsidRDefault="00C13B5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C13B5D" w:rsidRPr="00364202" w:rsidRDefault="00C13B5D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C13B5D" w:rsidRDefault="00C13B5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C13B5D" w:rsidRPr="00364202" w:rsidRDefault="00C13B5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C13B5D" w:rsidRPr="00364202" w:rsidRDefault="00C13B5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C13B5D" w:rsidRPr="00364202" w:rsidRDefault="00C13B5D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C13B5D" w:rsidRDefault="00C13B5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C13B5D" w:rsidRPr="00364202" w:rsidRDefault="00C13B5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C13B5D" w:rsidRPr="00364202" w:rsidRDefault="00C13B5D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C13B5D" w:rsidRPr="00364202" w:rsidRDefault="00C13B5D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C13B5D" w:rsidRDefault="00C13B5D" w:rsidP="009E7EE0">
      <w:pPr>
        <w:jc w:val="center"/>
        <w:rPr>
          <w:rFonts w:ascii="Calibri" w:hAnsi="Calibri" w:cs="Calibri"/>
          <w:sz w:val="24"/>
          <w:szCs w:val="24"/>
        </w:rPr>
      </w:pPr>
    </w:p>
    <w:p w:rsidR="00C13B5D" w:rsidRPr="00364202" w:rsidRDefault="00C13B5D" w:rsidP="009E7EE0">
      <w:pPr>
        <w:jc w:val="center"/>
        <w:rPr>
          <w:rFonts w:ascii="Calibri" w:hAnsi="Calibri" w:cs="Calibri"/>
          <w:sz w:val="24"/>
          <w:szCs w:val="24"/>
        </w:rPr>
      </w:pPr>
    </w:p>
    <w:p w:rsidR="00C13B5D" w:rsidRPr="00364202" w:rsidRDefault="00C13B5D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C13B5D" w:rsidRDefault="00C13B5D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Diretor Legislativo no exercício da Administração Geral</w:t>
      </w:r>
    </w:p>
    <w:p w:rsidR="00C13B5D" w:rsidRDefault="00C13B5D" w:rsidP="003A364E">
      <w:pPr>
        <w:jc w:val="both"/>
        <w:rPr>
          <w:rFonts w:ascii="Calibri" w:hAnsi="Calibri" w:cs="Calibri"/>
          <w:sz w:val="18"/>
          <w:szCs w:val="18"/>
        </w:rPr>
      </w:pPr>
    </w:p>
    <w:p w:rsidR="00C13B5D" w:rsidRPr="00476C31" w:rsidRDefault="00C13B5D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C13B5D" w:rsidRPr="00476C31" w:rsidRDefault="00C13B5D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</w:r>
      <w:bookmarkStart w:id="0" w:name="_GoBack"/>
      <w:bookmarkEnd w:id="0"/>
      <w:r w:rsidRPr="00476C31">
        <w:rPr>
          <w:rFonts w:ascii="Calibri" w:hAnsi="Calibri" w:cs="Calibri"/>
          <w:sz w:val="18"/>
          <w:szCs w:val="18"/>
        </w:rPr>
        <w:t xml:space="preserve">                                   </w:t>
      </w:r>
      <w:r>
        <w:rPr>
          <w:rFonts w:ascii="Calibri" w:hAnsi="Calibri" w:cs="Calibri"/>
          <w:sz w:val="12"/>
          <w:szCs w:val="12"/>
        </w:rPr>
        <w:t>vmnm</w:t>
      </w:r>
    </w:p>
    <w:sectPr w:rsidR="00C13B5D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D146B"/>
    <w:rsid w:val="006F6BB1"/>
    <w:rsid w:val="00722DCA"/>
    <w:rsid w:val="007311F0"/>
    <w:rsid w:val="00750BA0"/>
    <w:rsid w:val="007A41C8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13B5D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154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2532"/>
    <w:rPr>
      <w:sz w:val="20"/>
      <w:szCs w:val="20"/>
    </w:rPr>
  </w:style>
  <w:style w:type="table" w:styleId="TableGrid">
    <w:name w:val="Table Grid"/>
    <w:basedOn w:val="Table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8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226</Words>
  <Characters>1225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6</cp:revision>
  <cp:lastPrinted>2015-05-19T22:48:00Z</cp:lastPrinted>
  <dcterms:created xsi:type="dcterms:W3CDTF">2015-06-23T21:16:00Z</dcterms:created>
  <dcterms:modified xsi:type="dcterms:W3CDTF">2015-07-21T21:26:00Z</dcterms:modified>
</cp:coreProperties>
</file>