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2D4ECC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8403182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14 de julho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VEREADOR FARMACÊUTICO JÉFERSON YASHUDA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2"/>
          <w:szCs w:val="22"/>
          <w:lang w:eastAsia="en-US"/>
        </w:rPr>
        <w:t>Confere a honraria Cidadão Araraquarense ao senhor Doutor José Renato Nalini</w:t>
      </w:r>
      <w:r w:rsidRPr="00F979DC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14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julho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>Art. 1º Fica conferida, nos termos do artigo 1º, inciso I, do Decreto Legislativo nº 914, de 03 de março de 2015, a honraria Cidadão Araraquarense ao senhor Doutor José Renato Nalini.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14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catorze)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julho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Diretor Legislativo no exercício da Administração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</w:r>
      <w:bookmarkStart w:id="0" w:name="_GoBack"/>
      <w:bookmarkEnd w:id="0"/>
      <w:r w:rsidRPr="00476C31">
        <w:rPr>
          <w:rFonts w:ascii="Calibri" w:hAnsi="Calibri" w:cs="Calibri"/>
          <w:sz w:val="18"/>
          <w:szCs w:val="18"/>
        </w:rPr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vmnm</w:t>
      </w:r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229</Words>
  <Characters>1237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4</cp:revision>
  <cp:lastPrinted>2015-05-19T22:48:00Z</cp:lastPrinted>
  <dcterms:created xsi:type="dcterms:W3CDTF">2015-06-23T21:16:00Z</dcterms:created>
  <dcterms:modified xsi:type="dcterms:W3CDTF">2015-07-14T21:20:00Z</dcterms:modified>
</cp:coreProperties>
</file>