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18" w:rsidRPr="009E1277" w:rsidRDefault="00426B18" w:rsidP="003A364E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4" o:title=""/>
          </v:shape>
          <o:OLEObject Type="Embed" ProgID="Word.Picture.8" ShapeID="_x0000_s1026" DrawAspect="Content" ObjectID="_1496588878" r:id="rId5"/>
        </w:pic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426B18" w:rsidRPr="00F57C4E" w:rsidRDefault="00426B18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426B18" w:rsidRDefault="00426B18" w:rsidP="003A364E">
      <w:pPr>
        <w:jc w:val="center"/>
        <w:rPr>
          <w:sz w:val="22"/>
          <w:szCs w:val="22"/>
          <w:u w:val="words"/>
        </w:rPr>
      </w:pPr>
    </w:p>
    <w:p w:rsidR="00426B18" w:rsidRPr="00A83EC7" w:rsidRDefault="00426B18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>
        <w:rPr>
          <w:rFonts w:ascii="Tahoma" w:hAnsi="Tahoma" w:cs="Tahoma"/>
          <w:b/>
          <w:bCs/>
          <w:sz w:val="32"/>
          <w:szCs w:val="32"/>
          <w:u w:val="single"/>
        </w:rPr>
        <w:t>26</w:t>
      </w:r>
    </w:p>
    <w:p w:rsidR="00426B18" w:rsidRDefault="00426B18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23 de junho de 2015</w:t>
      </w:r>
    </w:p>
    <w:p w:rsidR="00426B18" w:rsidRPr="00A83EC7" w:rsidRDefault="00426B18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426B18" w:rsidRPr="00871F90" w:rsidRDefault="00426B18" w:rsidP="003A364E">
      <w:pPr>
        <w:jc w:val="both"/>
        <w:rPr>
          <w:rFonts w:ascii="Calibri" w:hAnsi="Calibri" w:cs="Calibri"/>
          <w:sz w:val="18"/>
          <w:szCs w:val="18"/>
        </w:rPr>
      </w:pPr>
    </w:p>
    <w:p w:rsidR="00426B18" w:rsidRPr="00871F90" w:rsidRDefault="00426B18" w:rsidP="003A364E">
      <w:pPr>
        <w:jc w:val="both"/>
        <w:rPr>
          <w:rFonts w:ascii="Calibri" w:hAnsi="Calibri" w:cs="Calibri"/>
          <w:sz w:val="18"/>
          <w:szCs w:val="18"/>
        </w:rPr>
      </w:pPr>
    </w:p>
    <w:p w:rsidR="00426B18" w:rsidRPr="003A364E" w:rsidRDefault="00426B18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F979DC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ao senhor </w:t>
      </w:r>
      <w:r>
        <w:rPr>
          <w:rFonts w:ascii="Calibri" w:hAnsi="Calibri" w:cs="Calibri"/>
          <w:sz w:val="22"/>
          <w:szCs w:val="22"/>
          <w:lang w:eastAsia="en-US"/>
        </w:rPr>
        <w:t>Nicolau de Souza Freitas</w:t>
      </w:r>
      <w:r w:rsidRPr="00F979DC">
        <w:rPr>
          <w:rFonts w:ascii="Calibri" w:hAnsi="Calibri" w:cs="Calibri"/>
          <w:sz w:val="22"/>
          <w:szCs w:val="22"/>
          <w:lang w:eastAsia="en-US"/>
        </w:rPr>
        <w:t>.</w:t>
      </w:r>
    </w:p>
    <w:p w:rsidR="00426B18" w:rsidRPr="00871F90" w:rsidRDefault="00426B18" w:rsidP="003A364E">
      <w:pPr>
        <w:jc w:val="both"/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:rsidR="00426B18" w:rsidRPr="00871F90" w:rsidRDefault="00426B18" w:rsidP="003A364E">
      <w:pPr>
        <w:jc w:val="both"/>
        <w:rPr>
          <w:rFonts w:ascii="Calibri" w:hAnsi="Calibri" w:cs="Calibri"/>
          <w:sz w:val="18"/>
          <w:szCs w:val="18"/>
        </w:rPr>
      </w:pPr>
    </w:p>
    <w:p w:rsidR="00426B18" w:rsidRPr="004A11D4" w:rsidRDefault="00426B18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23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 xml:space="preserve">junho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426B18" w:rsidRPr="0058565A" w:rsidRDefault="00426B18" w:rsidP="003A364E">
      <w:pPr>
        <w:jc w:val="both"/>
        <w:rPr>
          <w:rFonts w:ascii="Calibri" w:hAnsi="Calibri" w:cs="Calibri"/>
          <w:sz w:val="24"/>
          <w:szCs w:val="24"/>
        </w:rPr>
      </w:pPr>
    </w:p>
    <w:p w:rsidR="00426B18" w:rsidRPr="004A11D4" w:rsidRDefault="00426B18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426B18" w:rsidRPr="003A364E" w:rsidRDefault="00426B18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426B18" w:rsidRPr="000234A9" w:rsidRDefault="00426B18" w:rsidP="000234A9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Pr="00F979DC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II, do Decreto Legislativo nº 914, de 03 de março de 2015, a honraria Diploma de Honra ao Mérito ao senhor </w:t>
      </w:r>
      <w:r>
        <w:rPr>
          <w:rFonts w:ascii="Calibri" w:hAnsi="Calibri" w:cs="Calibri"/>
          <w:sz w:val="24"/>
          <w:szCs w:val="24"/>
          <w:lang w:eastAsia="en-US"/>
        </w:rPr>
        <w:t>Nicolau de Souza Freitas</w:t>
      </w:r>
      <w:r w:rsidRPr="00F979DC">
        <w:rPr>
          <w:rFonts w:ascii="Calibri" w:hAnsi="Calibri" w:cs="Calibri"/>
          <w:sz w:val="24"/>
          <w:szCs w:val="24"/>
          <w:lang w:eastAsia="en-US"/>
        </w:rPr>
        <w:t>.</w:t>
      </w:r>
    </w:p>
    <w:p w:rsidR="00426B18" w:rsidRPr="000234A9" w:rsidRDefault="00426B18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426B18" w:rsidRPr="000234A9" w:rsidRDefault="00426B18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426B18" w:rsidRPr="000234A9" w:rsidRDefault="00426B18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426B18" w:rsidRDefault="00426B18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426B18" w:rsidRDefault="00426B18" w:rsidP="00497CC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426B18" w:rsidRPr="004A11D4" w:rsidRDefault="00426B18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23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vinte e três)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>
        <w:rPr>
          <w:rFonts w:ascii="Calibri" w:hAnsi="Calibri" w:cs="Calibri"/>
          <w:sz w:val="24"/>
          <w:szCs w:val="24"/>
        </w:rPr>
        <w:t xml:space="preserve">junho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426B18" w:rsidRDefault="00426B18" w:rsidP="003A364E">
      <w:pPr>
        <w:jc w:val="center"/>
        <w:rPr>
          <w:rFonts w:ascii="Calibri" w:hAnsi="Calibri" w:cs="Calibri"/>
          <w:sz w:val="22"/>
          <w:szCs w:val="22"/>
        </w:rPr>
      </w:pPr>
    </w:p>
    <w:p w:rsidR="00426B18" w:rsidRPr="00F85FE4" w:rsidRDefault="00426B18" w:rsidP="003A364E">
      <w:pPr>
        <w:jc w:val="center"/>
        <w:rPr>
          <w:rFonts w:ascii="Calibri" w:hAnsi="Calibri" w:cs="Calibri"/>
          <w:sz w:val="22"/>
          <w:szCs w:val="22"/>
        </w:rPr>
      </w:pPr>
    </w:p>
    <w:p w:rsidR="00426B18" w:rsidRPr="00F85FE4" w:rsidRDefault="00426B18" w:rsidP="003A364E">
      <w:pPr>
        <w:jc w:val="center"/>
        <w:rPr>
          <w:rFonts w:ascii="Calibri" w:hAnsi="Calibri" w:cs="Calibri"/>
          <w:sz w:val="22"/>
          <w:szCs w:val="22"/>
        </w:rPr>
      </w:pPr>
    </w:p>
    <w:p w:rsidR="00426B18" w:rsidRPr="00364202" w:rsidRDefault="00426B1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426B18" w:rsidRPr="00364202" w:rsidRDefault="00426B18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426B18" w:rsidRDefault="00426B1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26B18" w:rsidRPr="00364202" w:rsidRDefault="00426B1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26B18" w:rsidRPr="00364202" w:rsidRDefault="00426B1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426B18" w:rsidRPr="00364202" w:rsidRDefault="00426B18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426B18" w:rsidRDefault="00426B1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26B18" w:rsidRPr="00364202" w:rsidRDefault="00426B1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26B18" w:rsidRPr="00364202" w:rsidRDefault="00426B18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426B18" w:rsidRPr="00364202" w:rsidRDefault="00426B18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426B18" w:rsidRDefault="00426B18" w:rsidP="009E7EE0">
      <w:pPr>
        <w:jc w:val="center"/>
        <w:rPr>
          <w:rFonts w:ascii="Calibri" w:hAnsi="Calibri" w:cs="Calibri"/>
          <w:sz w:val="24"/>
          <w:szCs w:val="24"/>
        </w:rPr>
      </w:pPr>
    </w:p>
    <w:p w:rsidR="00426B18" w:rsidRPr="00364202" w:rsidRDefault="00426B18" w:rsidP="009E7EE0">
      <w:pPr>
        <w:jc w:val="center"/>
        <w:rPr>
          <w:rFonts w:ascii="Calibri" w:hAnsi="Calibri" w:cs="Calibri"/>
          <w:sz w:val="24"/>
          <w:szCs w:val="24"/>
        </w:rPr>
      </w:pPr>
    </w:p>
    <w:p w:rsidR="00426B18" w:rsidRPr="00364202" w:rsidRDefault="00426B18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426B18" w:rsidRDefault="00426B18" w:rsidP="009E7EE0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426B18" w:rsidRDefault="00426B18" w:rsidP="003A364E">
      <w:pPr>
        <w:jc w:val="both"/>
        <w:rPr>
          <w:rFonts w:ascii="Calibri" w:hAnsi="Calibri" w:cs="Calibri"/>
          <w:sz w:val="18"/>
          <w:szCs w:val="18"/>
        </w:rPr>
      </w:pPr>
    </w:p>
    <w:p w:rsidR="00426B18" w:rsidRPr="00476C31" w:rsidRDefault="00426B18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426B18" w:rsidRPr="00476C31" w:rsidRDefault="00426B18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r>
        <w:rPr>
          <w:rFonts w:ascii="Calibri" w:hAnsi="Calibri" w:cs="Calibri"/>
          <w:sz w:val="12"/>
          <w:szCs w:val="12"/>
        </w:rPr>
        <w:t>vmnm</w:t>
      </w:r>
    </w:p>
    <w:sectPr w:rsidR="00426B18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E5004"/>
    <w:rsid w:val="00301D2E"/>
    <w:rsid w:val="00347FD7"/>
    <w:rsid w:val="003602F6"/>
    <w:rsid w:val="00364202"/>
    <w:rsid w:val="003A364E"/>
    <w:rsid w:val="00426B18"/>
    <w:rsid w:val="00436780"/>
    <w:rsid w:val="00476C31"/>
    <w:rsid w:val="00497CCF"/>
    <w:rsid w:val="004A11D4"/>
    <w:rsid w:val="00540B8C"/>
    <w:rsid w:val="0058565A"/>
    <w:rsid w:val="00597016"/>
    <w:rsid w:val="00645E50"/>
    <w:rsid w:val="006D146B"/>
    <w:rsid w:val="006F6BB1"/>
    <w:rsid w:val="00722DCA"/>
    <w:rsid w:val="00750BA0"/>
    <w:rsid w:val="00871F90"/>
    <w:rsid w:val="008B69FF"/>
    <w:rsid w:val="009101C5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734F"/>
    <w:rsid w:val="00D13AB3"/>
    <w:rsid w:val="00DA1694"/>
    <w:rsid w:val="00DA65AC"/>
    <w:rsid w:val="00DE6910"/>
    <w:rsid w:val="00E12338"/>
    <w:rsid w:val="00E1423C"/>
    <w:rsid w:val="00E1606B"/>
    <w:rsid w:val="00E32532"/>
    <w:rsid w:val="00E7147E"/>
    <w:rsid w:val="00E8223C"/>
    <w:rsid w:val="00E90DD7"/>
    <w:rsid w:val="00EF297D"/>
    <w:rsid w:val="00F46DDB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32532"/>
    <w:rPr>
      <w:sz w:val="20"/>
      <w:szCs w:val="20"/>
    </w:rPr>
  </w:style>
  <w:style w:type="table" w:styleId="TableGrid">
    <w:name w:val="Table Grid"/>
    <w:basedOn w:val="Table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983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222</Words>
  <Characters>1205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3</cp:revision>
  <cp:lastPrinted>2015-05-19T22:48:00Z</cp:lastPrinted>
  <dcterms:created xsi:type="dcterms:W3CDTF">2015-06-23T21:16:00Z</dcterms:created>
  <dcterms:modified xsi:type="dcterms:W3CDTF">2015-06-23T21:21:00Z</dcterms:modified>
</cp:coreProperties>
</file>